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007663">
        <w:trPr>
          <w:trHeight w:hRule="exact" w:val="10800"/>
          <w:jc w:val="center"/>
        </w:trPr>
        <w:tc>
          <w:tcPr>
            <w:tcW w:w="3840" w:type="dxa"/>
          </w:tcPr>
          <w:p w:rsidR="00007663" w:rsidRDefault="00E71124" w:rsidP="00E71124">
            <w:pPr>
              <w:jc w:val="center"/>
            </w:pPr>
            <w:r>
              <w:rPr>
                <w:noProof/>
                <w:lang w:eastAsia="en-US"/>
              </w:rPr>
              <w:drawing>
                <wp:inline distT="0" distB="0" distL="0" distR="0">
                  <wp:extent cx="1526875" cy="18187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ice Patch Vortex Drawing.png"/>
                          <pic:cNvPicPr/>
                        </pic:nvPicPr>
                        <pic:blipFill>
                          <a:blip r:embed="rId8">
                            <a:extLst>
                              <a:ext uri="{28A0092B-C50C-407E-A947-70E740481C1C}">
                                <a14:useLocalDpi xmlns:a14="http://schemas.microsoft.com/office/drawing/2010/main" val="0"/>
                              </a:ext>
                            </a:extLst>
                          </a:blip>
                          <a:stretch>
                            <a:fillRect/>
                          </a:stretch>
                        </pic:blipFill>
                        <pic:spPr>
                          <a:xfrm>
                            <a:off x="0" y="0"/>
                            <a:ext cx="1530258" cy="1822760"/>
                          </a:xfrm>
                          <a:prstGeom prst="rect">
                            <a:avLst/>
                          </a:prstGeom>
                        </pic:spPr>
                      </pic:pic>
                    </a:graphicData>
                  </a:graphic>
                </wp:inline>
              </w:drawing>
            </w:r>
          </w:p>
          <w:p w:rsidR="00E71124" w:rsidRPr="00E71124" w:rsidRDefault="00E71124" w:rsidP="00E71124">
            <w:pPr>
              <w:pStyle w:val="Heading2"/>
              <w:jc w:val="center"/>
              <w:rPr>
                <w:sz w:val="16"/>
              </w:rPr>
            </w:pPr>
            <w:r w:rsidRPr="00E71124">
              <w:rPr>
                <w:rFonts w:ascii="Brandon Text Regular" w:hAnsi="Brandon Text Regular"/>
                <w:sz w:val="18"/>
              </w:rPr>
              <w:t xml:space="preserve">SERVICE </w:t>
            </w:r>
            <w:r w:rsidRPr="00E71124">
              <w:rPr>
                <w:rFonts w:ascii="Brandon Text Regular" w:hAnsi="Brandon Text Regular"/>
                <w:sz w:val="18"/>
              </w:rPr>
              <w:sym w:font="Wingdings" w:char="F0AB"/>
            </w:r>
            <w:r w:rsidRPr="00E71124">
              <w:rPr>
                <w:rFonts w:ascii="Brandon Text Regular" w:hAnsi="Brandon Text Regular"/>
                <w:sz w:val="18"/>
              </w:rPr>
              <w:t xml:space="preserve"> INTEGRITY </w:t>
            </w:r>
            <w:r w:rsidRPr="00E71124">
              <w:rPr>
                <w:rFonts w:ascii="Brandon Text Regular" w:hAnsi="Brandon Text Regular"/>
                <w:sz w:val="18"/>
              </w:rPr>
              <w:sym w:font="Wingdings" w:char="F0AB"/>
            </w:r>
            <w:r w:rsidRPr="00E71124">
              <w:rPr>
                <w:rFonts w:ascii="Brandon Text Regular" w:hAnsi="Brandon Text Regular"/>
                <w:sz w:val="18"/>
              </w:rPr>
              <w:t xml:space="preserve"> ACCOUNTABILITY</w:t>
            </w:r>
          </w:p>
          <w:p w:rsidR="00C019E4" w:rsidRDefault="00C019E4" w:rsidP="00E71124">
            <w:pPr>
              <w:pStyle w:val="ListBullet"/>
              <w:numPr>
                <w:ilvl w:val="0"/>
                <w:numId w:val="0"/>
              </w:numPr>
              <w:spacing w:after="20" w:line="240" w:lineRule="auto"/>
              <w:ind w:left="288" w:hanging="288"/>
              <w:rPr>
                <w:rFonts w:ascii="Brandon Text Regular" w:hAnsi="Brandon Text Regular"/>
                <w:b/>
              </w:rPr>
            </w:pPr>
          </w:p>
          <w:p w:rsidR="00DF7581" w:rsidRDefault="00DF7581" w:rsidP="00E71124">
            <w:pPr>
              <w:pStyle w:val="ListBullet"/>
              <w:numPr>
                <w:ilvl w:val="0"/>
                <w:numId w:val="0"/>
              </w:numPr>
              <w:spacing w:after="20" w:line="240" w:lineRule="auto"/>
              <w:ind w:left="288" w:hanging="288"/>
              <w:rPr>
                <w:rFonts w:ascii="Brandon Text Regular" w:hAnsi="Brandon Text Regular"/>
                <w:b/>
              </w:rPr>
            </w:pPr>
          </w:p>
          <w:p w:rsidR="00E71124" w:rsidRPr="00E71124" w:rsidRDefault="00E71124" w:rsidP="00C568F0">
            <w:pPr>
              <w:pStyle w:val="ListBullet"/>
              <w:numPr>
                <w:ilvl w:val="0"/>
                <w:numId w:val="0"/>
              </w:numPr>
              <w:spacing w:after="20" w:line="240" w:lineRule="auto"/>
              <w:ind w:left="288" w:hanging="288"/>
              <w:jc w:val="center"/>
              <w:rPr>
                <w:rFonts w:ascii="Brandon Text Regular" w:hAnsi="Brandon Text Regular"/>
                <w:b/>
              </w:rPr>
            </w:pPr>
            <w:r w:rsidRPr="00E71124">
              <w:rPr>
                <w:rFonts w:ascii="Brandon Text Regular" w:hAnsi="Brandon Text Regular"/>
                <w:b/>
              </w:rPr>
              <w:t>OUR MISSION:</w:t>
            </w:r>
          </w:p>
          <w:p w:rsidR="00C568F0" w:rsidRDefault="00E71124" w:rsidP="001D0FAE">
            <w:pPr>
              <w:pStyle w:val="ListBullet"/>
              <w:numPr>
                <w:ilvl w:val="0"/>
                <w:numId w:val="0"/>
              </w:numPr>
              <w:spacing w:after="20" w:line="240" w:lineRule="auto"/>
              <w:jc w:val="both"/>
              <w:rPr>
                <w:rFonts w:ascii="Brandon Text Regular" w:hAnsi="Brandon Text Regular"/>
              </w:rPr>
            </w:pPr>
            <w:r>
              <w:rPr>
                <w:rFonts w:ascii="Brandon Text Regular" w:hAnsi="Brandon Text Regular"/>
              </w:rPr>
              <w:t>Our reason for bei</w:t>
            </w:r>
            <w:r w:rsidR="001D0FAE">
              <w:rPr>
                <w:rFonts w:ascii="Brandon Text Regular" w:hAnsi="Brandon Text Regular"/>
              </w:rPr>
              <w:t xml:space="preserve">ng is our community; so we hold </w:t>
            </w:r>
            <w:r>
              <w:rPr>
                <w:rFonts w:ascii="Brandon Text Regular" w:hAnsi="Brandon Text Regular"/>
              </w:rPr>
              <w:t>ourselves to the highest standards in building and maintaining community trust and partnerships. We always strive t</w:t>
            </w:r>
            <w:r w:rsidR="0073631C">
              <w:rPr>
                <w:rFonts w:ascii="Brandon Text Regular" w:hAnsi="Brandon Text Regular"/>
              </w:rPr>
              <w:t xml:space="preserve">o enhance our community through </w:t>
            </w:r>
            <w:r>
              <w:rPr>
                <w:rFonts w:ascii="Brandon Text Regular" w:hAnsi="Brandon Text Regular"/>
              </w:rPr>
              <w:t>a commi</w:t>
            </w:r>
            <w:r w:rsidR="0073631C">
              <w:rPr>
                <w:rFonts w:ascii="Brandon Text Regular" w:hAnsi="Brandon Text Regular"/>
              </w:rPr>
              <w:t>tment to excellence, compassion</w:t>
            </w:r>
            <w:r w:rsidR="003F3D4C">
              <w:rPr>
                <w:rFonts w:ascii="Brandon Text Regular" w:hAnsi="Brandon Text Regular"/>
              </w:rPr>
              <w:t xml:space="preserve">, </w:t>
            </w:r>
            <w:r>
              <w:rPr>
                <w:rFonts w:ascii="Brandon Text Regular" w:hAnsi="Brandon Text Regular"/>
              </w:rPr>
              <w:t>and impartiality in all of our actions.</w:t>
            </w:r>
          </w:p>
          <w:p w:rsidR="00C568F0" w:rsidRDefault="00C568F0" w:rsidP="00C568F0">
            <w:pPr>
              <w:pStyle w:val="ListBullet"/>
              <w:numPr>
                <w:ilvl w:val="0"/>
                <w:numId w:val="0"/>
              </w:numPr>
              <w:spacing w:after="20" w:line="240" w:lineRule="auto"/>
              <w:rPr>
                <w:rFonts w:ascii="Brandon Text Regular" w:hAnsi="Brandon Text Regular"/>
              </w:rPr>
            </w:pPr>
          </w:p>
          <w:p w:rsidR="00DF7581" w:rsidRDefault="00DF7581" w:rsidP="00C568F0">
            <w:pPr>
              <w:pStyle w:val="ListBullet"/>
              <w:numPr>
                <w:ilvl w:val="0"/>
                <w:numId w:val="0"/>
              </w:numPr>
              <w:spacing w:after="20" w:line="240" w:lineRule="auto"/>
              <w:ind w:left="288" w:hanging="288"/>
              <w:rPr>
                <w:rFonts w:ascii="Brandon Text Regular" w:hAnsi="Brandon Text Regular"/>
              </w:rPr>
            </w:pPr>
          </w:p>
          <w:p w:rsidR="00DF7581" w:rsidRDefault="00DF7581" w:rsidP="00C568F0">
            <w:pPr>
              <w:pStyle w:val="ListBullet"/>
              <w:numPr>
                <w:ilvl w:val="0"/>
                <w:numId w:val="0"/>
              </w:numPr>
              <w:spacing w:after="20" w:line="240" w:lineRule="auto"/>
              <w:ind w:left="288" w:hanging="288"/>
              <w:rPr>
                <w:rFonts w:ascii="Brandon Text Regular" w:hAnsi="Brandon Text Regular"/>
              </w:rPr>
            </w:pPr>
            <w:r>
              <w:rPr>
                <w:rFonts w:ascii="Brandon Text Regular" w:hAnsi="Brandon Text Regular"/>
                <w:noProof/>
                <w:lang w:eastAsia="en-US"/>
              </w:rPr>
              <mc:AlternateContent>
                <mc:Choice Requires="wps">
                  <w:drawing>
                    <wp:anchor distT="0" distB="0" distL="114300" distR="114300" simplePos="0" relativeHeight="251659264" behindDoc="0" locked="0" layoutInCell="1" allowOverlap="1">
                      <wp:simplePos x="0" y="0"/>
                      <wp:positionH relativeFrom="column">
                        <wp:posOffset>42545</wp:posOffset>
                      </wp:positionH>
                      <wp:positionV relativeFrom="paragraph">
                        <wp:posOffset>27940</wp:posOffset>
                      </wp:positionV>
                      <wp:extent cx="2329132" cy="0"/>
                      <wp:effectExtent l="0" t="0" r="33655" b="19050"/>
                      <wp:wrapNone/>
                      <wp:docPr id="8" name="Straight Connector 8"/>
                      <wp:cNvGraphicFramePr/>
                      <a:graphic xmlns:a="http://schemas.openxmlformats.org/drawingml/2006/main">
                        <a:graphicData uri="http://schemas.microsoft.com/office/word/2010/wordprocessingShape">
                          <wps:wsp>
                            <wps:cNvCnPr/>
                            <wps:spPr>
                              <a:xfrm>
                                <a:off x="0" y="0"/>
                                <a:ext cx="23291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D129D7"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35pt,2.2pt" to="186.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" strokecolor="black [3213]" strokeweight="1.5pt"/>
                  </w:pict>
                </mc:Fallback>
              </mc:AlternateContent>
            </w:r>
          </w:p>
          <w:p w:rsidR="00C568F0" w:rsidRPr="00C568F0" w:rsidRDefault="00C568F0" w:rsidP="00C568F0">
            <w:pPr>
              <w:pStyle w:val="ListBullet"/>
              <w:numPr>
                <w:ilvl w:val="0"/>
                <w:numId w:val="0"/>
              </w:numPr>
              <w:spacing w:after="20" w:line="240" w:lineRule="auto"/>
              <w:ind w:left="288" w:hanging="288"/>
              <w:rPr>
                <w:rFonts w:ascii="Brandon Text Regular" w:hAnsi="Brandon Text Regular"/>
              </w:rPr>
            </w:pPr>
          </w:p>
          <w:p w:rsidR="00E71124" w:rsidRPr="00E71124" w:rsidRDefault="00E71124" w:rsidP="00C568F0">
            <w:pPr>
              <w:pStyle w:val="ListBullet"/>
              <w:numPr>
                <w:ilvl w:val="0"/>
                <w:numId w:val="0"/>
              </w:numPr>
              <w:spacing w:after="20" w:line="240" w:lineRule="auto"/>
              <w:ind w:left="288" w:hanging="288"/>
              <w:jc w:val="center"/>
              <w:rPr>
                <w:rFonts w:ascii="Brandon Text Regular" w:hAnsi="Brandon Text Regular"/>
                <w:b/>
              </w:rPr>
            </w:pPr>
            <w:r w:rsidRPr="00E71124">
              <w:rPr>
                <w:rFonts w:ascii="Brandon Text Regular" w:hAnsi="Brandon Text Regular"/>
                <w:b/>
              </w:rPr>
              <w:t>OUR VISION:</w:t>
            </w:r>
          </w:p>
          <w:p w:rsidR="00E71124" w:rsidRDefault="00E71124" w:rsidP="001D0FAE">
            <w:pPr>
              <w:pStyle w:val="ListBullet"/>
              <w:numPr>
                <w:ilvl w:val="0"/>
                <w:numId w:val="0"/>
              </w:numPr>
              <w:spacing w:after="20" w:line="240" w:lineRule="auto"/>
              <w:jc w:val="both"/>
              <w:rPr>
                <w:rFonts w:ascii="Brandon Text Regular" w:hAnsi="Brandon Text Regular"/>
              </w:rPr>
            </w:pPr>
            <w:r>
              <w:rPr>
                <w:rFonts w:ascii="Brandon Text Regular" w:hAnsi="Brandon Text Regular"/>
              </w:rPr>
              <w:t>The Branson Police Department will be a source of pride for the community, exemplif</w:t>
            </w:r>
            <w:bookmarkStart w:id="0" w:name="_GoBack"/>
            <w:bookmarkEnd w:id="0"/>
            <w:r>
              <w:rPr>
                <w:rFonts w:ascii="Brandon Text Regular" w:hAnsi="Brandon Text Regular"/>
              </w:rPr>
              <w:t>ying SERVICE, INTEGRITY</w:t>
            </w:r>
            <w:r w:rsidR="003F3D4C">
              <w:rPr>
                <w:rFonts w:ascii="Brandon Text Regular" w:hAnsi="Brandon Text Regular"/>
              </w:rPr>
              <w:t>,</w:t>
            </w:r>
            <w:r>
              <w:rPr>
                <w:rFonts w:ascii="Brandon Text Regular" w:hAnsi="Brandon Text Regular"/>
              </w:rPr>
              <w:t xml:space="preserve"> AND ACCOUNTABILITY. We wa</w:t>
            </w:r>
            <w:r w:rsidR="003F3D4C">
              <w:rPr>
                <w:rFonts w:ascii="Brandon Text Regular" w:hAnsi="Brandon Text Regular"/>
              </w:rPr>
              <w:t xml:space="preserve">nt to serve our community and </w:t>
            </w:r>
            <w:r>
              <w:rPr>
                <w:rFonts w:ascii="Brandon Text Regular" w:hAnsi="Brandon Text Regular"/>
              </w:rPr>
              <w:t>be the area leader in providing superior law enforcement results. We accomplish this through dedication to our values, the community</w:t>
            </w:r>
            <w:r w:rsidR="003F3D4C">
              <w:rPr>
                <w:rFonts w:ascii="Brandon Text Regular" w:hAnsi="Brandon Text Regular"/>
              </w:rPr>
              <w:t>,</w:t>
            </w:r>
            <w:r>
              <w:rPr>
                <w:rFonts w:ascii="Brandon Text Regular" w:hAnsi="Brandon Text Regular"/>
              </w:rPr>
              <w:t xml:space="preserve"> and each other.</w:t>
            </w:r>
            <w:r w:rsidRPr="00E71124">
              <w:rPr>
                <w:rFonts w:ascii="Brandon Text Regular" w:hAnsi="Brandon Text Regular"/>
              </w:rPr>
              <w:t xml:space="preserve"> </w:t>
            </w:r>
          </w:p>
          <w:p w:rsidR="00E71124" w:rsidRDefault="00E71124" w:rsidP="00E71124">
            <w:pPr>
              <w:pStyle w:val="ListBullet"/>
              <w:numPr>
                <w:ilvl w:val="0"/>
                <w:numId w:val="0"/>
              </w:numPr>
              <w:spacing w:after="20" w:line="240" w:lineRule="auto"/>
              <w:ind w:left="288" w:hanging="288"/>
            </w:pPr>
          </w:p>
          <w:p w:rsidR="00583194" w:rsidRDefault="00583194" w:rsidP="00E71124">
            <w:pPr>
              <w:pStyle w:val="ListBullet"/>
              <w:numPr>
                <w:ilvl w:val="0"/>
                <w:numId w:val="0"/>
              </w:numPr>
              <w:spacing w:after="20" w:line="240" w:lineRule="auto"/>
              <w:ind w:left="288" w:hanging="288"/>
            </w:pPr>
          </w:p>
        </w:tc>
        <w:tc>
          <w:tcPr>
            <w:tcW w:w="713" w:type="dxa"/>
          </w:tcPr>
          <w:p w:rsidR="00007663" w:rsidRDefault="00007663"/>
        </w:tc>
        <w:tc>
          <w:tcPr>
            <w:tcW w:w="713" w:type="dxa"/>
          </w:tcPr>
          <w:p w:rsidR="00007663" w:rsidRPr="00E71124" w:rsidRDefault="00007663">
            <w:pPr>
              <w:rPr>
                <w:b/>
              </w:rPr>
            </w:pPr>
          </w:p>
        </w:tc>
        <w:tc>
          <w:tcPr>
            <w:tcW w:w="3843" w:type="dxa"/>
          </w:tcPr>
          <w:p w:rsidR="00583194" w:rsidRDefault="00583194"/>
          <w:tbl>
            <w:tblPr>
              <w:tblStyle w:val="TableLayout"/>
              <w:tblW w:w="5000" w:type="pct"/>
              <w:tblLayout w:type="fixed"/>
              <w:tblLook w:val="04A0" w:firstRow="1" w:lastRow="0" w:firstColumn="1" w:lastColumn="0" w:noHBand="0" w:noVBand="1"/>
            </w:tblPr>
            <w:tblGrid>
              <w:gridCol w:w="3843"/>
            </w:tblGrid>
            <w:tr w:rsidR="00007663" w:rsidRPr="00E71124" w:rsidTr="00E71124">
              <w:trPr>
                <w:trHeight w:hRule="exact" w:val="10530"/>
              </w:trPr>
              <w:tc>
                <w:tcPr>
                  <w:tcW w:w="5000" w:type="pct"/>
                </w:tcPr>
                <w:p w:rsidR="00007663" w:rsidRPr="00E71124" w:rsidRDefault="00DF7581" w:rsidP="001D0FAE">
                  <w:pPr>
                    <w:pStyle w:val="Heading1"/>
                    <w:ind w:right="-251" w:hanging="46"/>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29pt">
                        <v:imagedata r:id="rId9" o:title="IMG_20191010_194309"/>
                      </v:shape>
                    </w:pict>
                  </w:r>
                </w:p>
                <w:p w:rsidR="00583194" w:rsidRDefault="00583194">
                  <w:pPr>
                    <w:pStyle w:val="Heading2"/>
                    <w:rPr>
                      <w:noProof/>
                      <w:lang w:eastAsia="en-US"/>
                    </w:rPr>
                  </w:pPr>
                </w:p>
                <w:p w:rsidR="00E71124" w:rsidRPr="00E71124" w:rsidRDefault="00E71124">
                  <w:pPr>
                    <w:pStyle w:val="Heading2"/>
                  </w:pPr>
                  <w:r w:rsidRPr="00E71124">
                    <w:rPr>
                      <w:noProof/>
                      <w:lang w:eastAsia="en-US"/>
                    </w:rPr>
                    <w:drawing>
                      <wp:inline distT="0" distB="0" distL="0" distR="0">
                        <wp:extent cx="2527540" cy="1518249"/>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nson logo.png"/>
                                <pic:cNvPicPr/>
                              </pic:nvPicPr>
                              <pic:blipFill>
                                <a:blip r:embed="rId10">
                                  <a:extLst>
                                    <a:ext uri="{28A0092B-C50C-407E-A947-70E740481C1C}">
                                      <a14:useLocalDpi xmlns:a14="http://schemas.microsoft.com/office/drawing/2010/main" val="0"/>
                                    </a:ext>
                                  </a:extLst>
                                </a:blip>
                                <a:stretch>
                                  <a:fillRect/>
                                </a:stretch>
                              </pic:blipFill>
                              <pic:spPr>
                                <a:xfrm>
                                  <a:off x="0" y="0"/>
                                  <a:ext cx="2549370" cy="1531362"/>
                                </a:xfrm>
                                <a:prstGeom prst="rect">
                                  <a:avLst/>
                                </a:prstGeom>
                              </pic:spPr>
                            </pic:pic>
                          </a:graphicData>
                        </a:graphic>
                      </wp:inline>
                    </w:drawing>
                  </w:r>
                </w:p>
                <w:p w:rsidR="00E71124" w:rsidRDefault="00E71124" w:rsidP="00E71124">
                  <w:pPr>
                    <w:jc w:val="center"/>
                    <w:rPr>
                      <w:rFonts w:ascii="Brandon Text Regular" w:hAnsi="Brandon Text Regular"/>
                      <w:b/>
                      <w:sz w:val="24"/>
                    </w:rPr>
                  </w:pPr>
                </w:p>
                <w:p w:rsidR="00007663" w:rsidRDefault="00E71124" w:rsidP="00E71124">
                  <w:pPr>
                    <w:jc w:val="center"/>
                    <w:rPr>
                      <w:rFonts w:ascii="Brandon Text Regular" w:hAnsi="Brandon Text Regular"/>
                      <w:b/>
                      <w:sz w:val="24"/>
                    </w:rPr>
                  </w:pPr>
                  <w:r w:rsidRPr="00E71124">
                    <w:rPr>
                      <w:rFonts w:ascii="Brandon Text Regular" w:hAnsi="Brandon Text Regular"/>
                      <w:b/>
                      <w:sz w:val="24"/>
                    </w:rPr>
                    <w:t>BRANSON POLICE DEPARTMENT</w:t>
                  </w:r>
                </w:p>
                <w:p w:rsidR="00E71124" w:rsidRPr="00E71124" w:rsidRDefault="00E71124" w:rsidP="00E71124">
                  <w:pPr>
                    <w:jc w:val="center"/>
                    <w:rPr>
                      <w:rFonts w:ascii="Brandon Text Regular" w:hAnsi="Brandon Text Regular"/>
                      <w:b/>
                      <w:sz w:val="14"/>
                    </w:rPr>
                  </w:pPr>
                  <w:r w:rsidRPr="00E71124">
                    <w:rPr>
                      <w:rFonts w:ascii="Brandon Text Regular" w:hAnsi="Brandon Text Regular"/>
                      <w:b/>
                      <w:sz w:val="14"/>
                    </w:rPr>
                    <w:t xml:space="preserve">110 W. MADDUX ST, SUITE #100 </w:t>
                  </w:r>
                  <w:r w:rsidRPr="00E71124">
                    <w:rPr>
                      <w:rFonts w:ascii="Brandon Text Regular" w:hAnsi="Brandon Text Regular"/>
                      <w:b/>
                      <w:sz w:val="14"/>
                    </w:rPr>
                    <w:sym w:font="Wingdings" w:char="F0A7"/>
                  </w:r>
                  <w:r w:rsidRPr="00E71124">
                    <w:rPr>
                      <w:rFonts w:ascii="Brandon Text Regular" w:hAnsi="Brandon Text Regular"/>
                      <w:b/>
                      <w:sz w:val="14"/>
                    </w:rPr>
                    <w:t xml:space="preserve"> BRANSON, MO 65616</w:t>
                  </w:r>
                  <w:r>
                    <w:rPr>
                      <w:rFonts w:ascii="Brandon Text Regular" w:hAnsi="Brandon Text Regular"/>
                      <w:b/>
                      <w:sz w:val="14"/>
                    </w:rPr>
                    <w:br/>
                    <w:t xml:space="preserve">417-334-3300 </w:t>
                  </w:r>
                  <w:r>
                    <w:rPr>
                      <w:rFonts w:ascii="Brandon Text Regular" w:hAnsi="Brandon Text Regular"/>
                      <w:b/>
                      <w:sz w:val="14"/>
                    </w:rPr>
                    <w:sym w:font="Wingdings" w:char="F0A7"/>
                  </w:r>
                  <w:r>
                    <w:rPr>
                      <w:rFonts w:ascii="Brandon Text Regular" w:hAnsi="Brandon Text Regular"/>
                      <w:b/>
                      <w:sz w:val="14"/>
                    </w:rPr>
                    <w:t xml:space="preserve"> WWW. BRANSONMO.GOV</w:t>
                  </w:r>
                </w:p>
              </w:tc>
            </w:tr>
            <w:tr w:rsidR="00007663" w:rsidRPr="00E71124">
              <w:trPr>
                <w:trHeight w:hRule="exact" w:val="2880"/>
              </w:trPr>
              <w:tc>
                <w:tcPr>
                  <w:tcW w:w="5000" w:type="pct"/>
                  <w:vAlign w:val="bottom"/>
                </w:tcPr>
                <w:p w:rsidR="00007663" w:rsidRPr="00E71124" w:rsidRDefault="00007663">
                  <w:pPr>
                    <w:rPr>
                      <w:b/>
                    </w:rPr>
                  </w:pPr>
                </w:p>
              </w:tc>
            </w:tr>
          </w:tbl>
          <w:p w:rsidR="00007663" w:rsidRPr="00E71124" w:rsidRDefault="00007663">
            <w:pPr>
              <w:rPr>
                <w:b/>
              </w:rPr>
            </w:pPr>
          </w:p>
        </w:tc>
        <w:tc>
          <w:tcPr>
            <w:tcW w:w="720" w:type="dxa"/>
          </w:tcPr>
          <w:p w:rsidR="00007663" w:rsidRDefault="00007663"/>
        </w:tc>
        <w:tc>
          <w:tcPr>
            <w:tcW w:w="720" w:type="dxa"/>
          </w:tcPr>
          <w:p w:rsidR="00007663" w:rsidRDefault="00007663"/>
        </w:tc>
        <w:tc>
          <w:tcPr>
            <w:tcW w:w="3851" w:type="dxa"/>
          </w:tcPr>
          <w:p w:rsidR="00007663" w:rsidRDefault="00E71124">
            <w:r>
              <w:rPr>
                <w:noProof/>
                <w:lang w:eastAsia="en-US"/>
              </w:rPr>
              <w:drawing>
                <wp:inline distT="0" distB="0" distL="0" distR="0" wp14:anchorId="4AA66B27" wp14:editId="043A9A98">
                  <wp:extent cx="2445385" cy="6371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45385" cy="6371590"/>
                          </a:xfrm>
                          <a:prstGeom prst="rect">
                            <a:avLst/>
                          </a:prstGeom>
                        </pic:spPr>
                      </pic:pic>
                    </a:graphicData>
                  </a:graphic>
                </wp:inline>
              </w:drawing>
            </w:r>
          </w:p>
        </w:tc>
      </w:tr>
    </w:tbl>
    <w:p w:rsidR="00007663" w:rsidRDefault="00007663">
      <w:pPr>
        <w:pStyle w:val="NoSpacing"/>
      </w:pPr>
    </w:p>
    <w:tbl>
      <w:tblPr>
        <w:tblStyle w:val="TableLayout"/>
        <w:tblW w:w="14670" w:type="dxa"/>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4121"/>
      </w:tblGrid>
      <w:tr w:rsidR="00007663" w:rsidTr="00202991">
        <w:trPr>
          <w:trHeight w:hRule="exact" w:val="10260"/>
          <w:jc w:val="center"/>
        </w:trPr>
        <w:tc>
          <w:tcPr>
            <w:tcW w:w="3840" w:type="dxa"/>
          </w:tcPr>
          <w:p w:rsidR="00007663" w:rsidRDefault="00F12E71" w:rsidP="00F12E71">
            <w:pPr>
              <w:pStyle w:val="Heading1"/>
              <w:jc w:val="center"/>
              <w:rPr>
                <w:rFonts w:ascii="Brandon Text Regular" w:hAnsi="Brandon Text Regular"/>
                <w:sz w:val="24"/>
              </w:rPr>
            </w:pPr>
            <w:r w:rsidRPr="00F12E71">
              <w:rPr>
                <w:rFonts w:ascii="Brandon Text Regular" w:hAnsi="Brandon Text Regular"/>
                <w:sz w:val="24"/>
              </w:rPr>
              <w:lastRenderedPageBreak/>
              <w:t xml:space="preserve">Objectives of the </w:t>
            </w:r>
            <w:r w:rsidRPr="00F12E71">
              <w:rPr>
                <w:rFonts w:ascii="Brandon Text Regular" w:hAnsi="Brandon Text Regular"/>
                <w:sz w:val="24"/>
              </w:rPr>
              <w:br/>
              <w:t>Citizens Police Academy</w:t>
            </w:r>
          </w:p>
          <w:p w:rsidR="00C019E4" w:rsidRDefault="00C019E4" w:rsidP="00F12E71">
            <w:pPr>
              <w:spacing w:after="0" w:line="240" w:lineRule="auto"/>
            </w:pPr>
          </w:p>
          <w:p w:rsidR="00007663" w:rsidRDefault="00F12E71" w:rsidP="001D0FAE">
            <w:pPr>
              <w:spacing w:after="0" w:line="240" w:lineRule="auto"/>
              <w:jc w:val="both"/>
              <w:rPr>
                <w:rFonts w:ascii="Brandon Text Regular" w:hAnsi="Brandon Text Regular"/>
              </w:rPr>
            </w:pPr>
            <w:r w:rsidRPr="00F12E71">
              <w:rPr>
                <w:rFonts w:ascii="Brandon Text Regular" w:hAnsi="Brandon Text Regular"/>
              </w:rPr>
              <w:t xml:space="preserve">The objective of </w:t>
            </w:r>
            <w:r>
              <w:rPr>
                <w:rFonts w:ascii="Brandon Text Regular" w:hAnsi="Brandon Text Regular"/>
              </w:rPr>
              <w:t>this program is to develop a community under</w:t>
            </w:r>
            <w:r w:rsidR="0073631C">
              <w:rPr>
                <w:rFonts w:ascii="Brandon Text Regular" w:hAnsi="Brandon Text Regular"/>
              </w:rPr>
              <w:t>standing of the Mission, Values</w:t>
            </w:r>
            <w:r w:rsidR="000A4A21">
              <w:rPr>
                <w:rFonts w:ascii="Brandon Text Regular" w:hAnsi="Brandon Text Regular"/>
              </w:rPr>
              <w:t>,</w:t>
            </w:r>
            <w:r w:rsidR="0073631C">
              <w:rPr>
                <w:rFonts w:ascii="Brandon Text Regular" w:hAnsi="Brandon Text Regular"/>
              </w:rPr>
              <w:t xml:space="preserve"> </w:t>
            </w:r>
            <w:r>
              <w:rPr>
                <w:rFonts w:ascii="Brandon Text Regular" w:hAnsi="Brandon Text Regular"/>
              </w:rPr>
              <w:t>and Operations of the Police Department. To achieve this goal, the Citizens Police Academy was created to exclusively allow the citizens and business leaders of Branson an opportunity to experience the day-to-day operations of their community’s Police Department.</w:t>
            </w:r>
          </w:p>
          <w:p w:rsidR="00C019E4" w:rsidRDefault="00C019E4" w:rsidP="001D0FAE">
            <w:pPr>
              <w:spacing w:after="0" w:line="240" w:lineRule="auto"/>
              <w:jc w:val="both"/>
              <w:rPr>
                <w:rFonts w:ascii="Brandon Text Regular" w:hAnsi="Brandon Text Regular"/>
              </w:rPr>
            </w:pPr>
          </w:p>
          <w:p w:rsidR="00F12E71" w:rsidRDefault="00F12E71" w:rsidP="001D0FAE">
            <w:pPr>
              <w:spacing w:after="0" w:line="240" w:lineRule="auto"/>
              <w:jc w:val="both"/>
              <w:rPr>
                <w:rFonts w:ascii="Brandon Text Regular" w:hAnsi="Brandon Text Regular"/>
              </w:rPr>
            </w:pPr>
            <w:r>
              <w:rPr>
                <w:rFonts w:ascii="Brandon Text Regular" w:hAnsi="Brandon Text Regular"/>
              </w:rPr>
              <w:t>The academy offers hands-on experiences and insights into the nature of police services in Branson and is designed around a 1</w:t>
            </w:r>
            <w:r w:rsidR="00F53B91">
              <w:rPr>
                <w:rFonts w:ascii="Brandon Text Regular" w:hAnsi="Brandon Text Regular"/>
              </w:rPr>
              <w:t>2</w:t>
            </w:r>
            <w:r>
              <w:rPr>
                <w:rFonts w:ascii="Brandon Text Regular" w:hAnsi="Brandon Text Regular"/>
              </w:rPr>
              <w:t>-week curriculum meeting once a week in a night class setting.</w:t>
            </w:r>
          </w:p>
          <w:p w:rsidR="00C019E4" w:rsidRDefault="00C019E4" w:rsidP="001D0FAE">
            <w:pPr>
              <w:spacing w:after="0" w:line="240" w:lineRule="auto"/>
              <w:jc w:val="both"/>
              <w:rPr>
                <w:rFonts w:ascii="Brandon Text Regular" w:hAnsi="Brandon Text Regular"/>
              </w:rPr>
            </w:pPr>
          </w:p>
          <w:p w:rsidR="00F12E71" w:rsidRDefault="00F12E71" w:rsidP="0073631C">
            <w:pPr>
              <w:spacing w:after="0" w:line="240" w:lineRule="auto"/>
              <w:jc w:val="both"/>
              <w:rPr>
                <w:rFonts w:ascii="Brandon Text Regular" w:hAnsi="Brandon Text Regular"/>
              </w:rPr>
            </w:pPr>
            <w:r>
              <w:rPr>
                <w:rFonts w:ascii="Brandon Text Regular" w:hAnsi="Brandon Text Regular"/>
              </w:rPr>
              <w:t>The program includes classr</w:t>
            </w:r>
            <w:r w:rsidR="0073631C">
              <w:rPr>
                <w:rFonts w:ascii="Brandon Text Regular" w:hAnsi="Brandon Text Regular"/>
              </w:rPr>
              <w:t xml:space="preserve">oom training, open discussions, </w:t>
            </w:r>
            <w:r>
              <w:rPr>
                <w:rFonts w:ascii="Brandon Text Regular" w:hAnsi="Brandon Text Regular"/>
              </w:rPr>
              <w:t>multi-media presentations, demonstrations, and practical hands-on exercises.</w:t>
            </w:r>
          </w:p>
          <w:p w:rsidR="00C019E4" w:rsidRDefault="00C019E4" w:rsidP="001D0FAE">
            <w:pPr>
              <w:spacing w:after="0" w:line="240" w:lineRule="auto"/>
              <w:jc w:val="both"/>
              <w:rPr>
                <w:rFonts w:ascii="Brandon Text Regular" w:hAnsi="Brandon Text Regular"/>
              </w:rPr>
            </w:pPr>
          </w:p>
          <w:p w:rsidR="00F12E71" w:rsidRDefault="00F12E71" w:rsidP="001D0FAE">
            <w:pPr>
              <w:spacing w:after="0" w:line="240" w:lineRule="auto"/>
              <w:jc w:val="both"/>
              <w:rPr>
                <w:rFonts w:ascii="Brandon Text Regular" w:hAnsi="Brandon Text Regular"/>
              </w:rPr>
            </w:pPr>
            <w:r>
              <w:rPr>
                <w:rFonts w:ascii="Brandon Text Regular" w:hAnsi="Brandon Text Regular"/>
              </w:rPr>
              <w:t>Upon completion of the program, students will be able to demonstrate an understanding of the goals, values and operational objectives of the Police Department that serves the community in which they live and work. At the completion of the program, students will be awarded certificates in a graduation ceremony held at the Branson City Hall.</w:t>
            </w:r>
          </w:p>
          <w:p w:rsidR="00C019E4" w:rsidRDefault="00C019E4" w:rsidP="001D0FAE">
            <w:pPr>
              <w:spacing w:after="0" w:line="240" w:lineRule="auto"/>
              <w:jc w:val="both"/>
              <w:rPr>
                <w:rFonts w:ascii="Brandon Text Regular" w:hAnsi="Brandon Text Regular"/>
              </w:rPr>
            </w:pPr>
          </w:p>
          <w:p w:rsidR="00F12E71" w:rsidRPr="00F12E71" w:rsidRDefault="00F12E71" w:rsidP="001D0FAE">
            <w:pPr>
              <w:spacing w:after="0" w:line="240" w:lineRule="auto"/>
              <w:jc w:val="both"/>
              <w:rPr>
                <w:rFonts w:ascii="Brandon Text Regular" w:hAnsi="Brandon Text Regular"/>
              </w:rPr>
            </w:pPr>
            <w:r>
              <w:rPr>
                <w:rFonts w:ascii="Brandon Text Regular" w:hAnsi="Brandon Text Regular"/>
              </w:rPr>
              <w:t>It is the hope of the Branson Police Department that students graduating from the Citizens Police Academy will develop a clear understanding of police services, assist the department in community relations and advocate in support of police-sponsored activities and programs in Branson.</w:t>
            </w:r>
          </w:p>
        </w:tc>
        <w:tc>
          <w:tcPr>
            <w:tcW w:w="713" w:type="dxa"/>
          </w:tcPr>
          <w:p w:rsidR="00007663" w:rsidRDefault="00007663"/>
        </w:tc>
        <w:tc>
          <w:tcPr>
            <w:tcW w:w="713" w:type="dxa"/>
          </w:tcPr>
          <w:p w:rsidR="00007663" w:rsidRDefault="00007663" w:rsidP="00045867">
            <w:pPr>
              <w:jc w:val="center"/>
            </w:pPr>
          </w:p>
        </w:tc>
        <w:tc>
          <w:tcPr>
            <w:tcW w:w="3843" w:type="dxa"/>
          </w:tcPr>
          <w:p w:rsidR="00007663" w:rsidRPr="00F54AF2" w:rsidRDefault="00F54AF2" w:rsidP="00045867">
            <w:pPr>
              <w:pStyle w:val="Heading2"/>
              <w:spacing w:before="200"/>
              <w:jc w:val="center"/>
              <w:rPr>
                <w:rFonts w:ascii="Brandon Text Regular" w:hAnsi="Brandon Text Regular"/>
                <w:sz w:val="36"/>
                <w:szCs w:val="24"/>
              </w:rPr>
            </w:pPr>
            <w:r w:rsidRPr="00F54AF2">
              <w:rPr>
                <w:rFonts w:ascii="Brandon Text Regular" w:hAnsi="Brandon Text Regular"/>
                <w:sz w:val="36"/>
                <w:szCs w:val="24"/>
              </w:rPr>
              <w:t>FALL 2020 ACADEMY</w:t>
            </w:r>
          </w:p>
          <w:p w:rsidR="00007663" w:rsidRDefault="001D0FAE" w:rsidP="001D0FAE">
            <w:pPr>
              <w:spacing w:after="0" w:line="240" w:lineRule="auto"/>
              <w:jc w:val="both"/>
              <w:rPr>
                <w:rFonts w:ascii="Brandon Text Regular" w:hAnsi="Brandon Text Regular"/>
                <w:sz w:val="20"/>
              </w:rPr>
            </w:pPr>
            <w:r w:rsidRPr="00DF7581">
              <w:rPr>
                <w:rFonts w:ascii="Brandon Text Regular" w:hAnsi="Brandon Text Regular"/>
                <w:sz w:val="20"/>
              </w:rPr>
              <w:t>The t</w:t>
            </w:r>
            <w:r w:rsidR="00F53B91" w:rsidRPr="00DF7581">
              <w:rPr>
                <w:rFonts w:ascii="Brandon Text Regular" w:hAnsi="Brandon Text Regular"/>
                <w:sz w:val="20"/>
              </w:rPr>
              <w:t>welve</w:t>
            </w:r>
            <w:r w:rsidRPr="00DF7581">
              <w:rPr>
                <w:rFonts w:ascii="Brandon Text Regular" w:hAnsi="Brandon Text Regular"/>
                <w:sz w:val="20"/>
              </w:rPr>
              <w:t xml:space="preserve"> </w:t>
            </w:r>
            <w:r w:rsidR="00F54AF2" w:rsidRPr="00DF7581">
              <w:rPr>
                <w:rFonts w:ascii="Brandon Text Regular" w:hAnsi="Brandon Text Regular"/>
                <w:sz w:val="20"/>
              </w:rPr>
              <w:t xml:space="preserve">week program is conducted on consecutive Thursday evenings from 6:00-9:00 pm. The Fall 2020 Citizens Police Academy begins </w:t>
            </w:r>
            <w:r w:rsidR="00FA02CA" w:rsidRPr="00DF7581">
              <w:rPr>
                <w:rFonts w:ascii="Brandon Text Regular" w:hAnsi="Brandon Text Regular"/>
                <w:sz w:val="20"/>
              </w:rPr>
              <w:t>Sept</w:t>
            </w:r>
            <w:r w:rsidRPr="00DF7581">
              <w:rPr>
                <w:rFonts w:ascii="Brandon Text Regular" w:hAnsi="Brandon Text Regular"/>
                <w:sz w:val="20"/>
              </w:rPr>
              <w:t xml:space="preserve">ember </w:t>
            </w:r>
            <w:r w:rsidR="00F53B91" w:rsidRPr="00DF7581">
              <w:rPr>
                <w:rFonts w:ascii="Brandon Text Regular" w:hAnsi="Brandon Text Regular"/>
                <w:sz w:val="20"/>
              </w:rPr>
              <w:t>3rd</w:t>
            </w:r>
            <w:r w:rsidRPr="00DF7581">
              <w:rPr>
                <w:rFonts w:ascii="Brandon Text Regular" w:hAnsi="Brandon Text Regular"/>
                <w:sz w:val="20"/>
              </w:rPr>
              <w:t xml:space="preserve"> </w:t>
            </w:r>
            <w:r w:rsidR="00F54AF2" w:rsidRPr="00DF7581">
              <w:rPr>
                <w:rFonts w:ascii="Brandon Text Regular" w:hAnsi="Brandon Text Regular"/>
                <w:sz w:val="20"/>
              </w:rPr>
              <w:t>and graduates on</w:t>
            </w:r>
            <w:r w:rsidR="00FA02CA" w:rsidRPr="00DF7581">
              <w:rPr>
                <w:rFonts w:ascii="Brandon Text Regular" w:hAnsi="Brandon Text Regular"/>
                <w:sz w:val="20"/>
              </w:rPr>
              <w:t xml:space="preserve"> Nov</w:t>
            </w:r>
            <w:r w:rsidRPr="00DF7581">
              <w:rPr>
                <w:rFonts w:ascii="Brandon Text Regular" w:hAnsi="Brandon Text Regular"/>
                <w:sz w:val="20"/>
              </w:rPr>
              <w:t>ember 1</w:t>
            </w:r>
            <w:r w:rsidR="00F53B91" w:rsidRPr="00DF7581">
              <w:rPr>
                <w:rFonts w:ascii="Brandon Text Regular" w:hAnsi="Brandon Text Regular"/>
                <w:sz w:val="20"/>
              </w:rPr>
              <w:t>9</w:t>
            </w:r>
            <w:r w:rsidRPr="00DF7581">
              <w:rPr>
                <w:rFonts w:ascii="Brandon Text Regular" w:hAnsi="Brandon Text Regular"/>
                <w:sz w:val="20"/>
                <w:vertAlign w:val="superscript"/>
              </w:rPr>
              <w:t>th</w:t>
            </w:r>
            <w:r w:rsidR="00F54AF2" w:rsidRPr="00DF7581">
              <w:rPr>
                <w:rFonts w:ascii="Brandon Text Regular" w:hAnsi="Brandon Text Regular"/>
                <w:sz w:val="20"/>
              </w:rPr>
              <w:t>.</w:t>
            </w:r>
          </w:p>
          <w:p w:rsidR="00DF7581" w:rsidRPr="00DF7581" w:rsidRDefault="00DF7581" w:rsidP="001D0FAE">
            <w:pPr>
              <w:spacing w:after="0" w:line="240" w:lineRule="auto"/>
              <w:jc w:val="both"/>
              <w:rPr>
                <w:rFonts w:ascii="Brandon Text Regular" w:hAnsi="Brandon Text Regular"/>
                <w:sz w:val="20"/>
              </w:rPr>
            </w:pPr>
          </w:p>
          <w:p w:rsidR="00DF7581" w:rsidRDefault="00F54AF2" w:rsidP="00F12E71">
            <w:pPr>
              <w:pStyle w:val="Quote"/>
              <w:spacing w:before="0" w:after="0" w:line="240" w:lineRule="auto"/>
              <w:jc w:val="center"/>
              <w:rPr>
                <w:rFonts w:ascii="Brandon Text Regular" w:hAnsi="Brandon Text Regular"/>
                <w:i w:val="0"/>
                <w:color w:val="0070C0"/>
                <w:sz w:val="18"/>
              </w:rPr>
            </w:pPr>
            <w:r w:rsidRPr="00F54AF2">
              <w:rPr>
                <w:rFonts w:ascii="Brandon Text Regular" w:hAnsi="Brandon Text Regular"/>
                <w:color w:val="0070C0"/>
              </w:rPr>
              <w:t>Course Topics</w:t>
            </w:r>
            <w:r w:rsidRPr="00F54AF2">
              <w:rPr>
                <w:rFonts w:ascii="Brandon Text Regular" w:hAnsi="Brandon Text Regular"/>
                <w:color w:val="0070C0"/>
              </w:rPr>
              <w:br/>
            </w:r>
            <w:r w:rsidRPr="00F54AF2">
              <w:rPr>
                <w:rFonts w:ascii="Brandon Text Regular" w:hAnsi="Brandon Text Regular"/>
                <w:i w:val="0"/>
                <w:color w:val="0070C0"/>
                <w:sz w:val="18"/>
              </w:rPr>
              <w:t xml:space="preserve">Administration </w:t>
            </w:r>
            <w:r w:rsidRPr="00F54AF2">
              <w:rPr>
                <w:rFonts w:ascii="Brandon Text Regular" w:hAnsi="Brandon Text Regular"/>
                <w:i w:val="0"/>
                <w:color w:val="0070C0"/>
                <w:sz w:val="18"/>
              </w:rPr>
              <w:sym w:font="Wingdings" w:char="F0A7"/>
            </w:r>
            <w:r w:rsidRPr="00F54AF2">
              <w:rPr>
                <w:rFonts w:ascii="Brandon Text Regular" w:hAnsi="Brandon Text Regular"/>
                <w:i w:val="0"/>
                <w:color w:val="0070C0"/>
                <w:sz w:val="18"/>
              </w:rPr>
              <w:t xml:space="preserve"> Organization</w:t>
            </w:r>
            <w:r w:rsidRPr="00F54AF2">
              <w:rPr>
                <w:rFonts w:ascii="Brandon Text Regular" w:hAnsi="Brandon Text Regular"/>
                <w:i w:val="0"/>
                <w:color w:val="0070C0"/>
                <w:sz w:val="18"/>
              </w:rPr>
              <w:br/>
              <w:t xml:space="preserve">Traffic Enforcement  </w:t>
            </w:r>
            <w:r w:rsidRPr="00F54AF2">
              <w:rPr>
                <w:rFonts w:ascii="Brandon Text Regular" w:hAnsi="Brandon Text Regular"/>
                <w:i w:val="0"/>
                <w:color w:val="0070C0"/>
                <w:sz w:val="18"/>
              </w:rPr>
              <w:br/>
              <w:t>DWI Enforcement</w:t>
            </w:r>
            <w:r w:rsidRPr="00F54AF2">
              <w:rPr>
                <w:rFonts w:ascii="Brandon Text Regular" w:hAnsi="Brandon Text Regular"/>
                <w:i w:val="0"/>
                <w:color w:val="0070C0"/>
                <w:sz w:val="18"/>
              </w:rPr>
              <w:br/>
              <w:t>Communications/Dispatch</w:t>
            </w:r>
            <w:r w:rsidRPr="00F54AF2">
              <w:rPr>
                <w:rFonts w:ascii="Brandon Text Regular" w:hAnsi="Brandon Text Regular"/>
                <w:i w:val="0"/>
                <w:color w:val="0070C0"/>
                <w:sz w:val="18"/>
              </w:rPr>
              <w:br/>
              <w:t>Patrol Procedures</w:t>
            </w:r>
          </w:p>
          <w:p w:rsidR="00F54AF2" w:rsidRDefault="00DF7581" w:rsidP="00F12E71">
            <w:pPr>
              <w:pStyle w:val="Quote"/>
              <w:spacing w:before="0" w:after="0" w:line="240" w:lineRule="auto"/>
              <w:jc w:val="center"/>
              <w:rPr>
                <w:rFonts w:ascii="Brandon Text Regular" w:hAnsi="Brandon Text Regular"/>
                <w:i w:val="0"/>
                <w:color w:val="0070C0"/>
                <w:sz w:val="18"/>
              </w:rPr>
            </w:pPr>
            <w:r>
              <w:rPr>
                <w:rFonts w:ascii="Brandon Text Regular" w:hAnsi="Brandon Text Regular"/>
                <w:i w:val="0"/>
                <w:color w:val="0070C0"/>
                <w:sz w:val="18"/>
              </w:rPr>
              <w:t>Judicial Process</w:t>
            </w:r>
            <w:r w:rsidR="00F54AF2" w:rsidRPr="00F54AF2">
              <w:rPr>
                <w:rFonts w:ascii="Brandon Text Regular" w:hAnsi="Brandon Text Regular"/>
                <w:i w:val="0"/>
                <w:color w:val="0070C0"/>
                <w:sz w:val="18"/>
              </w:rPr>
              <w:br/>
              <w:t>Special Investigations &amp; Narcotics</w:t>
            </w:r>
            <w:r w:rsidR="00F54AF2" w:rsidRPr="00F54AF2">
              <w:rPr>
                <w:rFonts w:ascii="Brandon Text Regular" w:hAnsi="Brandon Text Regular"/>
                <w:i w:val="0"/>
                <w:color w:val="0070C0"/>
                <w:sz w:val="18"/>
              </w:rPr>
              <w:br/>
              <w:t>Criminal Investigations</w:t>
            </w:r>
            <w:r w:rsidR="00F54AF2" w:rsidRPr="00F54AF2">
              <w:rPr>
                <w:rFonts w:ascii="Brandon Text Regular" w:hAnsi="Brandon Text Regular"/>
                <w:i w:val="0"/>
                <w:color w:val="0070C0"/>
                <w:sz w:val="18"/>
              </w:rPr>
              <w:br/>
              <w:t>Crime Scene Investigation</w:t>
            </w:r>
            <w:r w:rsidR="00F54AF2" w:rsidRPr="00F54AF2">
              <w:rPr>
                <w:rFonts w:ascii="Brandon Text Regular" w:hAnsi="Brandon Text Regular"/>
                <w:i w:val="0"/>
                <w:color w:val="0070C0"/>
                <w:sz w:val="18"/>
              </w:rPr>
              <w:br/>
              <w:t>Tactical Operations/K-9</w:t>
            </w:r>
            <w:r w:rsidR="00F54AF2" w:rsidRPr="00F54AF2">
              <w:rPr>
                <w:rFonts w:ascii="Brandon Text Regular" w:hAnsi="Brandon Text Regular"/>
                <w:i w:val="0"/>
                <w:color w:val="0070C0"/>
                <w:sz w:val="18"/>
              </w:rPr>
              <w:br/>
            </w:r>
            <w:r w:rsidR="00FA02CA">
              <w:rPr>
                <w:rFonts w:ascii="Brandon Text Regular" w:hAnsi="Brandon Text Regular"/>
                <w:i w:val="0"/>
                <w:color w:val="0070C0"/>
                <w:sz w:val="18"/>
              </w:rPr>
              <w:t>Basic First Aid/CPR</w:t>
            </w:r>
          </w:p>
          <w:p w:rsidR="00F53B91" w:rsidRPr="00F53B91" w:rsidRDefault="00F53B91" w:rsidP="00F53B91"/>
          <w:p w:rsidR="00C019E4" w:rsidRDefault="00C019E4" w:rsidP="00F54AF2">
            <w:pPr>
              <w:spacing w:after="0" w:line="240" w:lineRule="auto"/>
              <w:jc w:val="center"/>
              <w:rPr>
                <w:rFonts w:ascii="Brandon Text Regular" w:hAnsi="Brandon Text Regular"/>
                <w:b/>
              </w:rPr>
            </w:pPr>
          </w:p>
          <w:p w:rsidR="00007663" w:rsidRPr="00FA02CA" w:rsidRDefault="00F54AF2" w:rsidP="00F54AF2">
            <w:pPr>
              <w:spacing w:after="0" w:line="240" w:lineRule="auto"/>
              <w:jc w:val="center"/>
              <w:rPr>
                <w:rFonts w:ascii="Brandon Text Regular" w:hAnsi="Brandon Text Regular"/>
                <w:b/>
                <w:sz w:val="22"/>
                <w:szCs w:val="22"/>
              </w:rPr>
            </w:pPr>
            <w:r w:rsidRPr="00FA02CA">
              <w:rPr>
                <w:rFonts w:ascii="Brandon Text Regular" w:hAnsi="Brandon Text Regular"/>
                <w:b/>
                <w:sz w:val="22"/>
                <w:szCs w:val="22"/>
              </w:rPr>
              <w:t>Applications must be submitted by:</w:t>
            </w:r>
          </w:p>
          <w:p w:rsidR="00F54AF2" w:rsidRPr="00F54AF2" w:rsidRDefault="00F54AF2" w:rsidP="00F54AF2">
            <w:pPr>
              <w:spacing w:after="0" w:line="240" w:lineRule="auto"/>
              <w:jc w:val="center"/>
              <w:rPr>
                <w:rFonts w:ascii="Brandon Text Regular" w:hAnsi="Brandon Text Regular"/>
              </w:rPr>
            </w:pPr>
            <w:r w:rsidRPr="00FA02CA">
              <w:rPr>
                <w:rFonts w:ascii="Brandon Text Regular" w:hAnsi="Brandon Text Regular"/>
                <w:b/>
                <w:sz w:val="22"/>
                <w:szCs w:val="22"/>
              </w:rPr>
              <w:t>AUGUST 1, 2020</w:t>
            </w:r>
            <w:r w:rsidRPr="00F54AF2">
              <w:rPr>
                <w:rFonts w:ascii="Brandon Text Regular" w:hAnsi="Brandon Text Regular"/>
              </w:rPr>
              <w:br/>
            </w:r>
          </w:p>
          <w:p w:rsidR="00F54AF2" w:rsidRPr="00FA02CA" w:rsidRDefault="00F54AF2" w:rsidP="00F54AF2">
            <w:pPr>
              <w:spacing w:after="0" w:line="240" w:lineRule="auto"/>
              <w:jc w:val="center"/>
              <w:rPr>
                <w:rFonts w:ascii="Brandon Text Regular" w:hAnsi="Brandon Text Regular"/>
                <w:b/>
                <w:sz w:val="20"/>
              </w:rPr>
            </w:pPr>
            <w:r w:rsidRPr="00FA02CA">
              <w:rPr>
                <w:rFonts w:ascii="Brandon Text Regular" w:hAnsi="Brandon Text Regular"/>
                <w:b/>
                <w:sz w:val="20"/>
              </w:rPr>
              <w:t>Mail completed application to:</w:t>
            </w:r>
          </w:p>
          <w:p w:rsidR="00F54AF2" w:rsidRDefault="00F54AF2" w:rsidP="00F54AF2">
            <w:pPr>
              <w:spacing w:after="0" w:line="240" w:lineRule="auto"/>
              <w:jc w:val="center"/>
            </w:pPr>
            <w:r w:rsidRPr="00FA02CA">
              <w:rPr>
                <w:rFonts w:ascii="Brandon Text Regular" w:hAnsi="Brandon Text Regular"/>
                <w:sz w:val="20"/>
              </w:rPr>
              <w:t>Branson Police Department</w:t>
            </w:r>
            <w:r w:rsidRPr="00FA02CA">
              <w:rPr>
                <w:rFonts w:ascii="Brandon Text Regular" w:hAnsi="Brandon Text Regular"/>
                <w:sz w:val="20"/>
              </w:rPr>
              <w:br/>
              <w:t>Attn: Officer Darold Donathan</w:t>
            </w:r>
            <w:r w:rsidRPr="00FA02CA">
              <w:rPr>
                <w:rFonts w:ascii="Brandon Text Regular" w:hAnsi="Brandon Text Regular"/>
                <w:sz w:val="20"/>
              </w:rPr>
              <w:br/>
              <w:t>110 W. Maddux, Suite 100</w:t>
            </w:r>
            <w:r w:rsidRPr="00FA02CA">
              <w:rPr>
                <w:rFonts w:ascii="Brandon Text Regular" w:hAnsi="Brandon Text Regular"/>
                <w:sz w:val="20"/>
              </w:rPr>
              <w:br/>
              <w:t>Branson, Missouri 65616</w:t>
            </w:r>
          </w:p>
        </w:tc>
        <w:tc>
          <w:tcPr>
            <w:tcW w:w="720" w:type="dxa"/>
          </w:tcPr>
          <w:p w:rsidR="00007663" w:rsidRDefault="00007663"/>
        </w:tc>
        <w:tc>
          <w:tcPr>
            <w:tcW w:w="720" w:type="dxa"/>
          </w:tcPr>
          <w:p w:rsidR="00007663" w:rsidRDefault="00007663"/>
        </w:tc>
        <w:tc>
          <w:tcPr>
            <w:tcW w:w="4121" w:type="dxa"/>
          </w:tcPr>
          <w:p w:rsidR="00007663" w:rsidRPr="00F54AF2" w:rsidRDefault="00E71124" w:rsidP="00E71124">
            <w:pPr>
              <w:jc w:val="center"/>
              <w:rPr>
                <w:rFonts w:ascii="Brandon Text Regular" w:hAnsi="Brandon Text Regular"/>
                <w:b/>
                <w:sz w:val="16"/>
              </w:rPr>
            </w:pPr>
            <w:r w:rsidRPr="00F54AF2">
              <w:rPr>
                <w:rFonts w:ascii="Brandon Text Regular" w:hAnsi="Brandon Text Regular"/>
                <w:b/>
                <w:sz w:val="16"/>
              </w:rPr>
              <w:t>CITIZENS POLICE ACADEMY APPLICATION</w:t>
            </w:r>
          </w:p>
          <w:p w:rsidR="00E71124" w:rsidRPr="00F54AF2" w:rsidRDefault="00E71124" w:rsidP="00202991">
            <w:pPr>
              <w:spacing w:after="0" w:line="276" w:lineRule="auto"/>
              <w:rPr>
                <w:rFonts w:ascii="Brandon Text Regular" w:hAnsi="Brandon Text Regular"/>
                <w:sz w:val="16"/>
              </w:rPr>
            </w:pPr>
            <w:r w:rsidRPr="00F54AF2">
              <w:rPr>
                <w:rFonts w:ascii="Brandon Text Regular" w:hAnsi="Brandon Text Regular"/>
                <w:sz w:val="16"/>
              </w:rPr>
              <w:t>Name: ________________________________</w:t>
            </w:r>
            <w:r w:rsidR="00FA02CA">
              <w:rPr>
                <w:rFonts w:ascii="Brandon Text Regular" w:hAnsi="Brandon Text Regular"/>
                <w:sz w:val="16"/>
              </w:rPr>
              <w:t>____</w:t>
            </w:r>
            <w:r w:rsidRPr="00F54AF2">
              <w:rPr>
                <w:rFonts w:ascii="Brandon Text Regular" w:hAnsi="Brandon Text Regular"/>
                <w:sz w:val="16"/>
              </w:rPr>
              <w:t>________</w:t>
            </w:r>
            <w:r w:rsidRPr="00F54AF2">
              <w:rPr>
                <w:rFonts w:ascii="Brandon Text Regular" w:hAnsi="Brandon Text Regular"/>
                <w:sz w:val="16"/>
              </w:rPr>
              <w:br/>
              <w:t xml:space="preserve">             </w:t>
            </w:r>
            <w:r w:rsidR="00FA02CA">
              <w:rPr>
                <w:rFonts w:ascii="Brandon Text Regular" w:hAnsi="Brandon Text Regular"/>
                <w:sz w:val="16"/>
              </w:rPr>
              <w:t xml:space="preserve">   </w:t>
            </w:r>
            <w:r w:rsidRPr="00F54AF2">
              <w:rPr>
                <w:rFonts w:ascii="Brandon Text Regular" w:hAnsi="Brandon Text Regular"/>
                <w:sz w:val="16"/>
              </w:rPr>
              <w:t xml:space="preserve"> First                       Middle               </w:t>
            </w:r>
            <w:r w:rsidR="00FA02CA">
              <w:rPr>
                <w:rFonts w:ascii="Brandon Text Regular" w:hAnsi="Brandon Text Regular"/>
                <w:sz w:val="16"/>
              </w:rPr>
              <w:t xml:space="preserve">  </w:t>
            </w:r>
            <w:r w:rsidRPr="00F54AF2">
              <w:rPr>
                <w:rFonts w:ascii="Brandon Text Regular" w:hAnsi="Brandon Text Regular"/>
                <w:sz w:val="16"/>
              </w:rPr>
              <w:t xml:space="preserve"> Last</w:t>
            </w:r>
          </w:p>
          <w:p w:rsidR="00E71124" w:rsidRPr="00F54AF2" w:rsidRDefault="00E71124" w:rsidP="00202991">
            <w:pPr>
              <w:spacing w:after="0" w:line="276" w:lineRule="auto"/>
              <w:rPr>
                <w:rFonts w:ascii="Brandon Text Regular" w:hAnsi="Brandon Text Regular"/>
                <w:sz w:val="16"/>
              </w:rPr>
            </w:pPr>
            <w:r w:rsidRPr="00F54AF2">
              <w:rPr>
                <w:rFonts w:ascii="Brandon Text Regular" w:hAnsi="Brandon Text Regular"/>
                <w:sz w:val="16"/>
              </w:rPr>
              <w:t>Date of Birth: _______________</w:t>
            </w:r>
            <w:r w:rsidR="00FA02CA">
              <w:rPr>
                <w:rFonts w:ascii="Brandon Text Regular" w:hAnsi="Brandon Text Regular"/>
                <w:sz w:val="16"/>
              </w:rPr>
              <w:t>________</w:t>
            </w:r>
            <w:r w:rsidRPr="00F54AF2">
              <w:rPr>
                <w:rFonts w:ascii="Brandon Text Regular" w:hAnsi="Brandon Text Regular"/>
                <w:sz w:val="16"/>
              </w:rPr>
              <w:t>_____</w:t>
            </w:r>
            <w:r w:rsidR="00FA02CA">
              <w:rPr>
                <w:rFonts w:ascii="Brandon Text Regular" w:hAnsi="Brandon Text Regular"/>
                <w:sz w:val="16"/>
              </w:rPr>
              <w:t>_</w:t>
            </w:r>
            <w:r w:rsidR="00EB2FD2">
              <w:rPr>
                <w:rFonts w:ascii="Brandon Text Regular" w:hAnsi="Brandon Text Regular"/>
                <w:sz w:val="16"/>
              </w:rPr>
              <w:t>________</w:t>
            </w:r>
          </w:p>
          <w:p w:rsidR="00E71124" w:rsidRPr="00F54AF2" w:rsidRDefault="00E71124" w:rsidP="00202991">
            <w:pPr>
              <w:spacing w:after="0" w:line="276" w:lineRule="auto"/>
              <w:rPr>
                <w:rFonts w:ascii="Brandon Text Regular" w:hAnsi="Brandon Text Regular"/>
                <w:sz w:val="16"/>
              </w:rPr>
            </w:pPr>
            <w:r w:rsidRPr="00F54AF2">
              <w:rPr>
                <w:rFonts w:ascii="Brandon Text Regular" w:hAnsi="Brandon Text Regular"/>
                <w:sz w:val="16"/>
              </w:rPr>
              <w:t>Social Security #: ____________________</w:t>
            </w:r>
            <w:r w:rsidR="00FA02CA">
              <w:rPr>
                <w:rFonts w:ascii="Brandon Text Regular" w:hAnsi="Brandon Text Regular"/>
                <w:sz w:val="16"/>
              </w:rPr>
              <w:t>_____</w:t>
            </w:r>
            <w:r w:rsidRPr="00F54AF2">
              <w:rPr>
                <w:rFonts w:ascii="Brandon Text Regular" w:hAnsi="Brandon Text Regular"/>
                <w:sz w:val="16"/>
              </w:rPr>
              <w:t>__</w:t>
            </w:r>
            <w:r w:rsidR="00EB2FD2">
              <w:rPr>
                <w:rFonts w:ascii="Brandon Text Regular" w:hAnsi="Brandon Text Regular"/>
                <w:sz w:val="16"/>
              </w:rPr>
              <w:t>_______</w:t>
            </w:r>
          </w:p>
          <w:p w:rsidR="00E71124" w:rsidRPr="00F54AF2" w:rsidRDefault="00E71124" w:rsidP="00202991">
            <w:pPr>
              <w:spacing w:after="0" w:line="276" w:lineRule="auto"/>
              <w:rPr>
                <w:rFonts w:ascii="Brandon Text Regular" w:hAnsi="Brandon Text Regular"/>
                <w:sz w:val="16"/>
              </w:rPr>
            </w:pPr>
            <w:r w:rsidRPr="00F54AF2">
              <w:rPr>
                <w:rFonts w:ascii="Brandon Text Regular" w:hAnsi="Brandon Text Regular"/>
                <w:sz w:val="16"/>
              </w:rPr>
              <w:t>Address: ____________________________________</w:t>
            </w:r>
            <w:r w:rsidR="00EB2FD2">
              <w:rPr>
                <w:rFonts w:ascii="Brandon Text Regular" w:hAnsi="Brandon Text Regular"/>
                <w:sz w:val="16"/>
              </w:rPr>
              <w:t>______</w:t>
            </w:r>
          </w:p>
          <w:p w:rsidR="00E71124" w:rsidRPr="00F54AF2" w:rsidRDefault="00E71124" w:rsidP="00202991">
            <w:pPr>
              <w:spacing w:after="0" w:line="276" w:lineRule="auto"/>
              <w:rPr>
                <w:rFonts w:ascii="Brandon Text Regular" w:hAnsi="Brandon Text Regular"/>
                <w:sz w:val="16"/>
              </w:rPr>
            </w:pPr>
            <w:r w:rsidRPr="00F54AF2">
              <w:rPr>
                <w:rFonts w:ascii="Brandon Text Regular" w:hAnsi="Brandon Text Regular"/>
                <w:sz w:val="16"/>
              </w:rPr>
              <w:t>_____________________________________________</w:t>
            </w:r>
            <w:r w:rsidR="00EB2FD2">
              <w:rPr>
                <w:rFonts w:ascii="Brandon Text Regular" w:hAnsi="Brandon Text Regular"/>
                <w:sz w:val="16"/>
              </w:rPr>
              <w:t>______</w:t>
            </w:r>
          </w:p>
          <w:p w:rsidR="00E71124" w:rsidRPr="00F54AF2" w:rsidRDefault="00E71124" w:rsidP="00202991">
            <w:pPr>
              <w:spacing w:after="0" w:line="276" w:lineRule="auto"/>
              <w:rPr>
                <w:rFonts w:ascii="Brandon Text Regular" w:hAnsi="Brandon Text Regular"/>
                <w:sz w:val="16"/>
              </w:rPr>
            </w:pPr>
            <w:r w:rsidRPr="00F54AF2">
              <w:rPr>
                <w:rFonts w:ascii="Brandon Text Regular" w:hAnsi="Brandon Text Regular"/>
                <w:sz w:val="16"/>
              </w:rPr>
              <w:t>Phone #: ____________________________________</w:t>
            </w:r>
            <w:r w:rsidR="00EB2FD2">
              <w:rPr>
                <w:rFonts w:ascii="Brandon Text Regular" w:hAnsi="Brandon Text Regular"/>
                <w:sz w:val="16"/>
              </w:rPr>
              <w:t>______</w:t>
            </w:r>
          </w:p>
          <w:p w:rsidR="00E71124" w:rsidRPr="00F54AF2" w:rsidRDefault="00E71124" w:rsidP="00202991">
            <w:pPr>
              <w:spacing w:after="0" w:line="276" w:lineRule="auto"/>
              <w:rPr>
                <w:rFonts w:ascii="Brandon Text Regular" w:hAnsi="Brandon Text Regular"/>
                <w:sz w:val="16"/>
              </w:rPr>
            </w:pPr>
            <w:r w:rsidRPr="00F54AF2">
              <w:rPr>
                <w:rFonts w:ascii="Brandon Text Regular" w:hAnsi="Brandon Text Regular"/>
                <w:sz w:val="16"/>
              </w:rPr>
              <w:t>Email: _______________________________________</w:t>
            </w:r>
            <w:r w:rsidR="00EB2FD2">
              <w:rPr>
                <w:rFonts w:ascii="Brandon Text Regular" w:hAnsi="Brandon Text Regular"/>
                <w:sz w:val="16"/>
              </w:rPr>
              <w:t>______</w:t>
            </w:r>
          </w:p>
          <w:p w:rsidR="00E71124" w:rsidRPr="00F54AF2" w:rsidRDefault="00E71124" w:rsidP="00202991">
            <w:pPr>
              <w:spacing w:after="0" w:line="276" w:lineRule="auto"/>
              <w:rPr>
                <w:rFonts w:ascii="Brandon Text Regular" w:hAnsi="Brandon Text Regular"/>
                <w:sz w:val="16"/>
              </w:rPr>
            </w:pPr>
            <w:r w:rsidRPr="00F54AF2">
              <w:rPr>
                <w:rFonts w:ascii="Brandon Text Regular" w:hAnsi="Brandon Text Regular"/>
                <w:sz w:val="16"/>
              </w:rPr>
              <w:t>Place of Employment: _________________________</w:t>
            </w:r>
            <w:r w:rsidR="00EB2FD2">
              <w:rPr>
                <w:rFonts w:ascii="Brandon Text Regular" w:hAnsi="Brandon Text Regular"/>
                <w:sz w:val="16"/>
              </w:rPr>
              <w:t>_____</w:t>
            </w:r>
          </w:p>
          <w:p w:rsidR="00E71124" w:rsidRPr="00F54AF2" w:rsidRDefault="00E71124" w:rsidP="00202991">
            <w:pPr>
              <w:spacing w:after="0" w:line="276" w:lineRule="auto"/>
              <w:rPr>
                <w:rFonts w:ascii="Brandon Text Regular" w:hAnsi="Brandon Text Regular"/>
                <w:sz w:val="16"/>
              </w:rPr>
            </w:pPr>
            <w:r w:rsidRPr="00F54AF2">
              <w:rPr>
                <w:rFonts w:ascii="Brandon Text Regular" w:hAnsi="Brandon Text Regular"/>
                <w:sz w:val="16"/>
              </w:rPr>
              <w:t>______________________________________________</w:t>
            </w:r>
            <w:r w:rsidR="00EB2FD2">
              <w:rPr>
                <w:rFonts w:ascii="Brandon Text Regular" w:hAnsi="Brandon Text Regular"/>
                <w:sz w:val="16"/>
              </w:rPr>
              <w:t>______</w:t>
            </w:r>
          </w:p>
          <w:p w:rsidR="00E71124" w:rsidRPr="00F54AF2" w:rsidRDefault="00B33169" w:rsidP="00202991">
            <w:pPr>
              <w:spacing w:after="0" w:line="276" w:lineRule="auto"/>
              <w:rPr>
                <w:rFonts w:ascii="Brandon Text Regular" w:hAnsi="Brandon Text Regular"/>
                <w:sz w:val="16"/>
              </w:rPr>
            </w:pPr>
            <w:r w:rsidRPr="00F54AF2">
              <w:rPr>
                <w:rFonts w:ascii="Brandon Text Regular" w:hAnsi="Brandon Text Regular"/>
                <w:sz w:val="16"/>
              </w:rPr>
              <w:t>Occupation: __________________________________</w:t>
            </w:r>
            <w:r w:rsidR="00EB2FD2">
              <w:rPr>
                <w:rFonts w:ascii="Brandon Text Regular" w:hAnsi="Brandon Text Regular"/>
                <w:sz w:val="16"/>
              </w:rPr>
              <w:t>______</w:t>
            </w:r>
          </w:p>
          <w:p w:rsidR="00B33169" w:rsidRPr="00F54AF2" w:rsidRDefault="00B33169" w:rsidP="00202991">
            <w:pPr>
              <w:spacing w:after="0" w:line="276" w:lineRule="auto"/>
              <w:rPr>
                <w:rFonts w:ascii="Brandon Text Regular" w:hAnsi="Brandon Text Regular"/>
                <w:sz w:val="16"/>
              </w:rPr>
            </w:pPr>
            <w:r w:rsidRPr="00F54AF2">
              <w:rPr>
                <w:rFonts w:ascii="Brandon Text Regular" w:hAnsi="Brandon Text Regular"/>
                <w:sz w:val="16"/>
              </w:rPr>
              <w:t>Driver’s License #: ____________________________</w:t>
            </w:r>
            <w:r w:rsidR="00EB2FD2">
              <w:rPr>
                <w:rFonts w:ascii="Brandon Text Regular" w:hAnsi="Brandon Text Regular"/>
                <w:sz w:val="16"/>
              </w:rPr>
              <w:t>______</w:t>
            </w:r>
          </w:p>
          <w:p w:rsidR="00B33169" w:rsidRPr="00F54AF2" w:rsidRDefault="00B33169" w:rsidP="00202991">
            <w:pPr>
              <w:spacing w:after="0" w:line="276" w:lineRule="auto"/>
              <w:rPr>
                <w:rFonts w:ascii="Brandon Text Regular" w:hAnsi="Brandon Text Regular"/>
                <w:sz w:val="16"/>
              </w:rPr>
            </w:pPr>
            <w:r w:rsidRPr="00F54AF2">
              <w:rPr>
                <w:rFonts w:ascii="Brandon Text Regular" w:hAnsi="Brandon Text Regular"/>
                <w:sz w:val="16"/>
              </w:rPr>
              <w:t>Issuing State: ________</w:t>
            </w:r>
          </w:p>
          <w:p w:rsidR="00B33169" w:rsidRPr="00F54AF2" w:rsidRDefault="00B33169" w:rsidP="00202991">
            <w:pPr>
              <w:spacing w:after="0" w:line="276" w:lineRule="auto"/>
              <w:rPr>
                <w:rFonts w:ascii="Brandon Text Regular" w:hAnsi="Brandon Text Regular"/>
                <w:sz w:val="16"/>
              </w:rPr>
            </w:pPr>
            <w:r w:rsidRPr="00F54AF2">
              <w:rPr>
                <w:rFonts w:ascii="Brandon Text Regular" w:hAnsi="Brandon Text Regular"/>
                <w:sz w:val="16"/>
              </w:rPr>
              <w:t xml:space="preserve">Is your Driver’s License valid? </w:t>
            </w:r>
            <w:r w:rsidRPr="00F54AF2">
              <w:rPr>
                <w:rFonts w:ascii="Brandon Text Regular" w:hAnsi="Brandon Text Regular"/>
                <w:sz w:val="16"/>
              </w:rPr>
              <w:sym w:font="Symbol" w:char="F0F0"/>
            </w:r>
            <w:r w:rsidRPr="00F54AF2">
              <w:rPr>
                <w:rFonts w:ascii="Brandon Text Regular" w:hAnsi="Brandon Text Regular"/>
                <w:sz w:val="16"/>
              </w:rPr>
              <w:t xml:space="preserve"> YES   </w:t>
            </w:r>
            <w:r w:rsidRPr="00F54AF2">
              <w:rPr>
                <w:rFonts w:ascii="Brandon Text Regular" w:hAnsi="Brandon Text Regular"/>
                <w:sz w:val="16"/>
              </w:rPr>
              <w:sym w:font="Symbol" w:char="F0F0"/>
            </w:r>
            <w:r w:rsidRPr="00F54AF2">
              <w:rPr>
                <w:rFonts w:ascii="Brandon Text Regular" w:hAnsi="Brandon Text Regular"/>
                <w:sz w:val="16"/>
              </w:rPr>
              <w:t xml:space="preserve"> NO</w:t>
            </w:r>
          </w:p>
          <w:p w:rsidR="00B33169" w:rsidRPr="00F54AF2" w:rsidRDefault="00B33169" w:rsidP="00202991">
            <w:pPr>
              <w:spacing w:after="0" w:line="276" w:lineRule="auto"/>
              <w:rPr>
                <w:rFonts w:ascii="Brandon Text Regular" w:hAnsi="Brandon Text Regular"/>
                <w:sz w:val="16"/>
              </w:rPr>
            </w:pPr>
            <w:r w:rsidRPr="00F54AF2">
              <w:rPr>
                <w:rFonts w:ascii="Brandon Text Regular" w:hAnsi="Brandon Text Regular"/>
                <w:sz w:val="16"/>
              </w:rPr>
              <w:t xml:space="preserve">Have you ever been arrested for anything other than a traffic offense? </w:t>
            </w:r>
            <w:r w:rsidRPr="00F54AF2">
              <w:rPr>
                <w:rFonts w:ascii="Brandon Text Regular" w:hAnsi="Brandon Text Regular"/>
                <w:sz w:val="16"/>
              </w:rPr>
              <w:sym w:font="Symbol" w:char="F0F0"/>
            </w:r>
            <w:r w:rsidRPr="00F54AF2">
              <w:rPr>
                <w:rFonts w:ascii="Brandon Text Regular" w:hAnsi="Brandon Text Regular"/>
                <w:sz w:val="16"/>
              </w:rPr>
              <w:t xml:space="preserve"> YES   </w:t>
            </w:r>
            <w:r w:rsidRPr="00F54AF2">
              <w:rPr>
                <w:rFonts w:ascii="Brandon Text Regular" w:hAnsi="Brandon Text Regular"/>
                <w:sz w:val="16"/>
              </w:rPr>
              <w:sym w:font="Symbol" w:char="F0F0"/>
            </w:r>
            <w:r w:rsidRPr="00F54AF2">
              <w:rPr>
                <w:rFonts w:ascii="Brandon Text Regular" w:hAnsi="Brandon Text Regular"/>
                <w:sz w:val="16"/>
              </w:rPr>
              <w:t xml:space="preserve"> NO</w:t>
            </w:r>
          </w:p>
          <w:p w:rsidR="00B33169" w:rsidRPr="00F54AF2" w:rsidRDefault="00B33169" w:rsidP="00202991">
            <w:pPr>
              <w:spacing w:after="0" w:line="276" w:lineRule="auto"/>
              <w:rPr>
                <w:rFonts w:ascii="Brandon Text Regular" w:hAnsi="Brandon Text Regular"/>
                <w:sz w:val="16"/>
              </w:rPr>
            </w:pPr>
            <w:r w:rsidRPr="00F54AF2">
              <w:rPr>
                <w:rFonts w:ascii="Brandon Text Regular" w:hAnsi="Brandon Text Regular"/>
                <w:sz w:val="16"/>
              </w:rPr>
              <w:t xml:space="preserve">If YES, explain where, when and disposition: </w:t>
            </w:r>
          </w:p>
          <w:p w:rsidR="00B33169" w:rsidRPr="00F54AF2" w:rsidRDefault="00B33169" w:rsidP="00202991">
            <w:pPr>
              <w:spacing w:after="0" w:line="276" w:lineRule="auto"/>
              <w:rPr>
                <w:rFonts w:ascii="Brandon Text Regular" w:hAnsi="Brandon Text Regular"/>
                <w:sz w:val="16"/>
              </w:rPr>
            </w:pPr>
            <w:r w:rsidRPr="00F54AF2">
              <w:rPr>
                <w:rFonts w:ascii="Brandon Text Regular" w:hAnsi="Brandon Text Regular"/>
                <w:sz w:val="16"/>
              </w:rPr>
              <w:t>_______________________________________________</w:t>
            </w:r>
            <w:r w:rsidR="00EB2FD2">
              <w:rPr>
                <w:rFonts w:ascii="Brandon Text Regular" w:hAnsi="Brandon Text Regular"/>
                <w:sz w:val="16"/>
              </w:rPr>
              <w:t>____</w:t>
            </w:r>
          </w:p>
          <w:p w:rsidR="00B33169" w:rsidRPr="00F54AF2" w:rsidRDefault="00B33169" w:rsidP="00202991">
            <w:pPr>
              <w:spacing w:after="0" w:line="276" w:lineRule="auto"/>
              <w:rPr>
                <w:rFonts w:ascii="Brandon Text Regular" w:hAnsi="Brandon Text Regular"/>
                <w:sz w:val="16"/>
              </w:rPr>
            </w:pPr>
            <w:r w:rsidRPr="00F54AF2">
              <w:rPr>
                <w:rFonts w:ascii="Brandon Text Regular" w:hAnsi="Brandon Text Regular"/>
                <w:sz w:val="16"/>
              </w:rPr>
              <w:t>_______________________________________________</w:t>
            </w:r>
            <w:r w:rsidR="00EB2FD2">
              <w:rPr>
                <w:rFonts w:ascii="Brandon Text Regular" w:hAnsi="Brandon Text Regular"/>
                <w:sz w:val="16"/>
              </w:rPr>
              <w:t>____</w:t>
            </w:r>
          </w:p>
          <w:p w:rsidR="00202991" w:rsidRDefault="00202991" w:rsidP="00202991">
            <w:pPr>
              <w:spacing w:after="0" w:line="276" w:lineRule="auto"/>
              <w:jc w:val="center"/>
              <w:rPr>
                <w:rFonts w:ascii="Brandon Text Regular" w:hAnsi="Brandon Text Regular"/>
                <w:b/>
                <w:sz w:val="16"/>
              </w:rPr>
            </w:pPr>
          </w:p>
          <w:p w:rsidR="00B33169" w:rsidRPr="00F54AF2" w:rsidRDefault="00B33169" w:rsidP="00202991">
            <w:pPr>
              <w:spacing w:after="0" w:line="276" w:lineRule="auto"/>
              <w:jc w:val="center"/>
              <w:rPr>
                <w:rFonts w:ascii="Brandon Text Regular" w:hAnsi="Brandon Text Regular"/>
                <w:b/>
                <w:sz w:val="16"/>
              </w:rPr>
            </w:pPr>
            <w:r w:rsidRPr="00F54AF2">
              <w:rPr>
                <w:rFonts w:ascii="Brandon Text Regular" w:hAnsi="Brandon Text Regular"/>
                <w:b/>
                <w:sz w:val="16"/>
              </w:rPr>
              <w:t>EMERGENCY CONTACT INFORMATION</w:t>
            </w:r>
          </w:p>
          <w:p w:rsidR="00B33169" w:rsidRPr="00F54AF2" w:rsidRDefault="00B33169" w:rsidP="00202991">
            <w:pPr>
              <w:spacing w:after="0" w:line="276" w:lineRule="auto"/>
              <w:rPr>
                <w:rFonts w:ascii="Brandon Text Regular" w:hAnsi="Brandon Text Regular"/>
                <w:sz w:val="16"/>
              </w:rPr>
            </w:pPr>
            <w:r w:rsidRPr="00F54AF2">
              <w:rPr>
                <w:rFonts w:ascii="Brandon Text Regular" w:hAnsi="Brandon Text Regular"/>
                <w:sz w:val="16"/>
              </w:rPr>
              <w:t>Name: ________________________________________</w:t>
            </w:r>
            <w:r w:rsidR="00EB2FD2">
              <w:rPr>
                <w:rFonts w:ascii="Brandon Text Regular" w:hAnsi="Brandon Text Regular"/>
                <w:sz w:val="16"/>
              </w:rPr>
              <w:t>____</w:t>
            </w:r>
          </w:p>
          <w:p w:rsidR="00B33169" w:rsidRPr="00F54AF2" w:rsidRDefault="00B33169" w:rsidP="00202991">
            <w:pPr>
              <w:spacing w:after="0" w:line="276" w:lineRule="auto"/>
              <w:rPr>
                <w:rFonts w:ascii="Brandon Text Regular" w:hAnsi="Brandon Text Regular"/>
                <w:sz w:val="16"/>
              </w:rPr>
            </w:pPr>
            <w:r w:rsidRPr="00F54AF2">
              <w:rPr>
                <w:rFonts w:ascii="Brandon Text Regular" w:hAnsi="Brandon Text Regular"/>
                <w:sz w:val="16"/>
              </w:rPr>
              <w:t>Phone #: ______________________________________</w:t>
            </w:r>
            <w:r w:rsidR="00EB2FD2">
              <w:rPr>
                <w:rFonts w:ascii="Brandon Text Regular" w:hAnsi="Brandon Text Regular"/>
                <w:sz w:val="16"/>
              </w:rPr>
              <w:t>____</w:t>
            </w:r>
          </w:p>
          <w:p w:rsidR="00202991" w:rsidRDefault="00202991" w:rsidP="00B33169">
            <w:pPr>
              <w:spacing w:after="0" w:line="240" w:lineRule="auto"/>
              <w:rPr>
                <w:rFonts w:ascii="Brandon Text Regular" w:hAnsi="Brandon Text Regular"/>
                <w:b/>
                <w:sz w:val="16"/>
              </w:rPr>
            </w:pPr>
          </w:p>
          <w:p w:rsidR="00FA02CA" w:rsidRDefault="00FA02CA" w:rsidP="00B33169">
            <w:pPr>
              <w:spacing w:after="0" w:line="240" w:lineRule="auto"/>
              <w:rPr>
                <w:rFonts w:ascii="Brandon Text Regular" w:hAnsi="Brandon Text Regular"/>
                <w:b/>
                <w:sz w:val="16"/>
              </w:rPr>
            </w:pPr>
          </w:p>
          <w:p w:rsidR="00FA02CA" w:rsidRDefault="00FA02CA" w:rsidP="00B33169">
            <w:pPr>
              <w:spacing w:after="0" w:line="240" w:lineRule="auto"/>
              <w:rPr>
                <w:rFonts w:ascii="Brandon Text Regular" w:hAnsi="Brandon Text Regular"/>
                <w:b/>
                <w:sz w:val="16"/>
              </w:rPr>
            </w:pPr>
          </w:p>
          <w:p w:rsidR="00F54AF2" w:rsidRDefault="00B33169" w:rsidP="001D0FAE">
            <w:pPr>
              <w:spacing w:after="0" w:line="240" w:lineRule="auto"/>
              <w:jc w:val="both"/>
              <w:rPr>
                <w:rFonts w:ascii="Brandon Text Regular" w:hAnsi="Brandon Text Regular"/>
                <w:b/>
                <w:sz w:val="16"/>
              </w:rPr>
            </w:pPr>
            <w:r w:rsidRPr="00F54AF2">
              <w:rPr>
                <w:rFonts w:ascii="Brandon Text Regular" w:hAnsi="Brandon Text Regular"/>
                <w:b/>
                <w:sz w:val="16"/>
              </w:rPr>
              <w:br/>
              <w:t xml:space="preserve">I certify that all statements made on this application are true and complete. I certify that I am at least 21 years of age and agree to allow the Branson Police Department to conduct a background check prior to my participation in the Citizens Police Academy. I agree and understand that any deliberate misstatement or omission of material facts may disqualify me from attending the Citizens Police Academy. My signature below acknowledges my understanding and agreement with the material provided. </w:t>
            </w:r>
            <w:r w:rsidRPr="00F54AF2">
              <w:rPr>
                <w:rFonts w:ascii="Brandon Text Regular" w:hAnsi="Brandon Text Regular"/>
                <w:b/>
                <w:sz w:val="16"/>
              </w:rPr>
              <w:br/>
            </w:r>
          </w:p>
          <w:p w:rsidR="00B33169" w:rsidRPr="00F54AF2" w:rsidRDefault="00B33169" w:rsidP="00B33169">
            <w:pPr>
              <w:spacing w:after="0" w:line="240" w:lineRule="auto"/>
              <w:rPr>
                <w:rFonts w:ascii="Brandon Text Regular" w:hAnsi="Brandon Text Regular"/>
                <w:b/>
                <w:sz w:val="16"/>
              </w:rPr>
            </w:pPr>
            <w:r w:rsidRPr="00F54AF2">
              <w:rPr>
                <w:rFonts w:ascii="Brandon Text Regular" w:hAnsi="Brandon Text Regular"/>
                <w:b/>
                <w:sz w:val="16"/>
              </w:rPr>
              <w:t>_______________________________________________</w:t>
            </w:r>
            <w:r w:rsidR="00EB2FD2">
              <w:rPr>
                <w:rFonts w:ascii="Brandon Text Regular" w:hAnsi="Brandon Text Regular"/>
                <w:b/>
                <w:sz w:val="16"/>
              </w:rPr>
              <w:t>____</w:t>
            </w:r>
          </w:p>
          <w:p w:rsidR="00B33169" w:rsidRPr="00F54AF2" w:rsidRDefault="00B33169" w:rsidP="00B33169">
            <w:pPr>
              <w:spacing w:after="0" w:line="240" w:lineRule="auto"/>
              <w:rPr>
                <w:rFonts w:ascii="Brandon Text Regular" w:hAnsi="Brandon Text Regular"/>
                <w:b/>
                <w:sz w:val="16"/>
              </w:rPr>
            </w:pPr>
            <w:r w:rsidRPr="00F54AF2">
              <w:rPr>
                <w:rFonts w:ascii="Brandon Text Regular" w:hAnsi="Brandon Text Regular"/>
                <w:b/>
                <w:sz w:val="16"/>
              </w:rPr>
              <w:t>Signature                                                             Date</w:t>
            </w:r>
          </w:p>
        </w:tc>
      </w:tr>
    </w:tbl>
    <w:p w:rsidR="00007663" w:rsidRDefault="00007663" w:rsidP="00202991">
      <w:pPr>
        <w:pStyle w:val="NoSpacing"/>
      </w:pPr>
    </w:p>
    <w:sectPr w:rsidR="00007663">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Brandon Text Regular">
    <w:panose1 w:val="020B0503020203060203"/>
    <w:charset w:val="00"/>
    <w:family w:val="swiss"/>
    <w:notTrueType/>
    <w:pitch w:val="variable"/>
    <w:sig w:usb0="A00000AF" w:usb1="5000205B" w:usb2="00000000" w:usb3="00000000" w:csb0="0000009B"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242852"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E2MDc1NjO2NDU0MjFX0lEKTi0uzszPAykwrAUArx8oeSwAAAA="/>
  </w:docVars>
  <w:rsids>
    <w:rsidRoot w:val="00E71124"/>
    <w:rsid w:val="00007663"/>
    <w:rsid w:val="00045867"/>
    <w:rsid w:val="000A4A21"/>
    <w:rsid w:val="001D0FAE"/>
    <w:rsid w:val="00202991"/>
    <w:rsid w:val="003F3D4C"/>
    <w:rsid w:val="00583194"/>
    <w:rsid w:val="00666E8E"/>
    <w:rsid w:val="0073631C"/>
    <w:rsid w:val="00AF5C23"/>
    <w:rsid w:val="00B1693C"/>
    <w:rsid w:val="00B33169"/>
    <w:rsid w:val="00C019E4"/>
    <w:rsid w:val="00C568F0"/>
    <w:rsid w:val="00DF7581"/>
    <w:rsid w:val="00E408FB"/>
    <w:rsid w:val="00E71124"/>
    <w:rsid w:val="00EB2FD2"/>
    <w:rsid w:val="00F12E71"/>
    <w:rsid w:val="00F53B91"/>
    <w:rsid w:val="00F54AF2"/>
    <w:rsid w:val="00FA0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9F2EFAA4-CE42-47AE-9C3A-D2402A0C5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F356C"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4A66AC"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242852"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242852"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4A66AC"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4A66AC"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4A66AC" w:themeColor="accent1"/>
        <w:bottom w:val="single" w:sz="4" w:space="14" w:color="4A66AC" w:themeColor="accent1"/>
      </w:pBdr>
      <w:spacing w:before="480" w:after="480" w:line="312" w:lineRule="auto"/>
    </w:pPr>
    <w:rPr>
      <w:rFonts w:asciiTheme="majorHAnsi" w:eastAsiaTheme="majorEastAsia" w:hAnsiTheme="majorHAnsi" w:cstheme="majorBidi"/>
      <w:i/>
      <w:iCs/>
      <w:color w:val="4A66AC"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4A66AC" w:themeColor="accent1"/>
      <w:sz w:val="34"/>
    </w:rPr>
  </w:style>
  <w:style w:type="character" w:customStyle="1" w:styleId="Heading3Char">
    <w:name w:val="Heading 3 Char"/>
    <w:basedOn w:val="DefaultParagraphFont"/>
    <w:link w:val="Heading3"/>
    <w:uiPriority w:val="9"/>
    <w:semiHidden/>
    <w:rPr>
      <w:b/>
      <w:bCs/>
    </w:rPr>
  </w:style>
  <w:style w:type="table" w:styleId="PlainTable4">
    <w:name w:val="Plain Table 4"/>
    <w:basedOn w:val="TableNorma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FA02C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A02CA"/>
    <w:rPr>
      <w:rFonts w:ascii="Segoe UI" w:hAnsi="Segoe UI" w:cs="Segoe UI"/>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urton\AppData\Roaming\Microsoft\Templates\Business%20Brochure.dotx" TargetMode="External"/></Relationships>
</file>

<file path=word/theme/theme1.xml><?xml version="1.0" encoding="utf-8"?>
<a:theme xmlns:a="http://schemas.openxmlformats.org/drawingml/2006/main" name="Small Business Set">
  <a:themeElements>
    <a:clrScheme name="Custom 3">
      <a:dk1>
        <a:sysClr val="windowText" lastClr="000000"/>
      </a:dk1>
      <a:lt1>
        <a:sysClr val="window" lastClr="FFFFFF"/>
      </a:lt1>
      <a:dk2>
        <a:srgbClr val="242852"/>
      </a:dk2>
      <a:lt2>
        <a:srgbClr val="ACCBF9"/>
      </a:lt2>
      <a:accent1>
        <a:srgbClr val="4A66AC"/>
      </a:accent1>
      <a:accent2>
        <a:srgbClr val="629DD1"/>
      </a:accent2>
      <a:accent3>
        <a:srgbClr val="7F7F7F"/>
      </a:accent3>
      <a:accent4>
        <a:srgbClr val="7F8FA9"/>
      </a:accent4>
      <a:accent5>
        <a:srgbClr val="5AA2AE"/>
      </a:accent5>
      <a:accent6>
        <a:srgbClr val="9D90A0"/>
      </a:accent6>
      <a:hlink>
        <a:srgbClr val="9454C3"/>
      </a:hlink>
      <a:folHlink>
        <a:srgbClr val="3EBBF0"/>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Customize this brochure with information about your business. Insert your company logo, your own photos and change the colors to get the polished, professional look you want. 
</APDescription>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840694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2012-06-04T06:22:00+00:00</AssetStart>
    <FriendlyTitle xmlns="4873beb7-5857-4685-be1f-d57550cc96cc" xsi:nil="true"/>
    <MarketSpecific xmlns="4873beb7-5857-4685-be1f-d57550cc96cc">false</MarketSpecific>
    <TPNamespace xmlns="4873beb7-5857-4685-be1f-d57550cc96cc" xsi:nil="true"/>
    <PublishStatusLookup xmlns="4873beb7-5857-4685-be1f-d57550cc96cc">
      <Value>1572288</Value>
    </PublishStatusLookup>
    <APAuthor xmlns="4873beb7-5857-4685-be1f-d57550cc96cc">
      <UserInfo>
        <DisplayName>REDMOND\v-anij</DisplayName>
        <AccountId>2469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TP102911893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3.xml><?xml version="1.0" encoding="utf-8"?>
<ds:datastoreItem xmlns:ds="http://schemas.openxmlformats.org/officeDocument/2006/customXml" ds:itemID="{88F5F2B0-608D-46E2-9C86-A39D7449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Business Brochure</Template>
  <TotalTime>3</TotalTime>
  <Pages>1</Pages>
  <Words>682</Words>
  <Characters>3892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Kristen Burton</dc:creator>
  <cp:lastModifiedBy>Darold Donathan</cp:lastModifiedBy>
  <cp:revision>3</cp:revision>
  <cp:lastPrinted>2020-05-15T15:39:00Z</cp:lastPrinted>
  <dcterms:created xsi:type="dcterms:W3CDTF">2020-05-19T19:41:00Z</dcterms:created>
  <dcterms:modified xsi:type="dcterms:W3CDTF">2020-05-19T19:41:00Z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